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875C06" w:rsidRPr="00875C06" w14:paraId="25FB97E4" w14:textId="77777777" w:rsidTr="00875C06">
        <w:tc>
          <w:tcPr>
            <w:tcW w:w="2335" w:type="dxa"/>
          </w:tcPr>
          <w:p w14:paraId="140A02F3" w14:textId="33B7C58D" w:rsidR="00875C06" w:rsidRPr="0042529D" w:rsidRDefault="0042529D" w:rsidP="00AF6BFE">
            <w:pPr>
              <w:pStyle w:val="NoSpacing"/>
              <w:rPr>
                <w:sz w:val="28"/>
              </w:rPr>
            </w:pPr>
            <w:bookmarkStart w:id="0" w:name="_GoBack"/>
            <w:bookmarkEnd w:id="0"/>
            <w:r w:rsidRPr="0042529D">
              <w:rPr>
                <w:sz w:val="28"/>
              </w:rPr>
              <w:t>Last Name</w:t>
            </w:r>
          </w:p>
        </w:tc>
        <w:tc>
          <w:tcPr>
            <w:tcW w:w="7015" w:type="dxa"/>
          </w:tcPr>
          <w:p w14:paraId="6764ED97" w14:textId="1276C7C6" w:rsidR="00875C06" w:rsidRPr="0042529D" w:rsidRDefault="00875C06" w:rsidP="00AF6BFE">
            <w:pPr>
              <w:pStyle w:val="NoSpacing"/>
              <w:rPr>
                <w:sz w:val="28"/>
              </w:rPr>
            </w:pPr>
          </w:p>
        </w:tc>
      </w:tr>
      <w:tr w:rsidR="00875C06" w:rsidRPr="00875C06" w14:paraId="33150BA1" w14:textId="77777777" w:rsidTr="00875C06">
        <w:tc>
          <w:tcPr>
            <w:tcW w:w="2335" w:type="dxa"/>
          </w:tcPr>
          <w:p w14:paraId="2F9B1783" w14:textId="7F254710" w:rsidR="00875C06" w:rsidRPr="0042529D" w:rsidRDefault="0042529D" w:rsidP="00AF6BFE">
            <w:pPr>
              <w:pStyle w:val="NoSpacing"/>
              <w:rPr>
                <w:sz w:val="28"/>
              </w:rPr>
            </w:pPr>
            <w:r w:rsidRPr="0042529D">
              <w:rPr>
                <w:sz w:val="28"/>
              </w:rPr>
              <w:t>First Name</w:t>
            </w:r>
          </w:p>
        </w:tc>
        <w:tc>
          <w:tcPr>
            <w:tcW w:w="7015" w:type="dxa"/>
          </w:tcPr>
          <w:p w14:paraId="4D939DAE" w14:textId="71DAAF46" w:rsidR="00875C06" w:rsidRPr="0042529D" w:rsidRDefault="00875C06" w:rsidP="00AF6BFE">
            <w:pPr>
              <w:pStyle w:val="NoSpacing"/>
              <w:rPr>
                <w:sz w:val="28"/>
              </w:rPr>
            </w:pPr>
          </w:p>
        </w:tc>
      </w:tr>
      <w:tr w:rsidR="00875C06" w:rsidRPr="00875C06" w14:paraId="09569019" w14:textId="77777777" w:rsidTr="00875C06">
        <w:tc>
          <w:tcPr>
            <w:tcW w:w="2335" w:type="dxa"/>
          </w:tcPr>
          <w:p w14:paraId="4EDB7697" w14:textId="02184E33" w:rsidR="00875C06" w:rsidRPr="0042529D" w:rsidRDefault="00875C06" w:rsidP="00AF6BFE">
            <w:pPr>
              <w:pStyle w:val="NoSpacing"/>
              <w:rPr>
                <w:sz w:val="28"/>
              </w:rPr>
            </w:pPr>
            <w:r w:rsidRPr="0042529D">
              <w:rPr>
                <w:sz w:val="28"/>
              </w:rPr>
              <w:t>Contact Phone #</w:t>
            </w:r>
          </w:p>
        </w:tc>
        <w:tc>
          <w:tcPr>
            <w:tcW w:w="7015" w:type="dxa"/>
          </w:tcPr>
          <w:p w14:paraId="3882B495" w14:textId="77777777" w:rsidR="00875C06" w:rsidRPr="0042529D" w:rsidRDefault="00875C06" w:rsidP="00AF6BFE">
            <w:pPr>
              <w:pStyle w:val="NoSpacing"/>
              <w:rPr>
                <w:sz w:val="28"/>
              </w:rPr>
            </w:pPr>
          </w:p>
        </w:tc>
      </w:tr>
      <w:tr w:rsidR="00E21988" w:rsidRPr="00875C06" w14:paraId="7C28C7D6" w14:textId="77777777" w:rsidTr="00875C06">
        <w:tc>
          <w:tcPr>
            <w:tcW w:w="2335" w:type="dxa"/>
          </w:tcPr>
          <w:p w14:paraId="3EB2668B" w14:textId="1FB041C0" w:rsidR="00E21988" w:rsidRPr="0042529D" w:rsidRDefault="0042529D" w:rsidP="00AF6BFE">
            <w:pPr>
              <w:pStyle w:val="NoSpacing"/>
              <w:rPr>
                <w:sz w:val="28"/>
              </w:rPr>
            </w:pPr>
            <w:r w:rsidRPr="0042529D">
              <w:rPr>
                <w:sz w:val="28"/>
              </w:rPr>
              <w:t>Email Address</w:t>
            </w:r>
          </w:p>
        </w:tc>
        <w:tc>
          <w:tcPr>
            <w:tcW w:w="7015" w:type="dxa"/>
          </w:tcPr>
          <w:p w14:paraId="5D14A5C8" w14:textId="6D83010B" w:rsidR="00E21988" w:rsidRPr="0042529D" w:rsidRDefault="00E21988" w:rsidP="00AF6BFE">
            <w:pPr>
              <w:pStyle w:val="NoSpacing"/>
              <w:rPr>
                <w:sz w:val="28"/>
              </w:rPr>
            </w:pPr>
          </w:p>
        </w:tc>
      </w:tr>
      <w:tr w:rsidR="0042529D" w:rsidRPr="00875C06" w14:paraId="0CCF65BC" w14:textId="77777777" w:rsidTr="00875C06">
        <w:tc>
          <w:tcPr>
            <w:tcW w:w="2335" w:type="dxa"/>
          </w:tcPr>
          <w:p w14:paraId="730E1F24" w14:textId="0684B746" w:rsidR="0042529D" w:rsidRPr="0042529D" w:rsidRDefault="0042529D" w:rsidP="00AF6BFE">
            <w:pPr>
              <w:pStyle w:val="NoSpacing"/>
              <w:rPr>
                <w:sz w:val="28"/>
              </w:rPr>
            </w:pPr>
            <w:r w:rsidRPr="0042529D">
              <w:rPr>
                <w:sz w:val="28"/>
              </w:rPr>
              <w:t>Date of Birth</w:t>
            </w:r>
          </w:p>
        </w:tc>
        <w:tc>
          <w:tcPr>
            <w:tcW w:w="7015" w:type="dxa"/>
          </w:tcPr>
          <w:p w14:paraId="7FCD94B8" w14:textId="77777777" w:rsidR="0042529D" w:rsidRPr="0042529D" w:rsidRDefault="0042529D" w:rsidP="00AF6BFE">
            <w:pPr>
              <w:pStyle w:val="NoSpacing"/>
              <w:rPr>
                <w:sz w:val="28"/>
              </w:rPr>
            </w:pPr>
          </w:p>
        </w:tc>
      </w:tr>
    </w:tbl>
    <w:p w14:paraId="76351384" w14:textId="575FCB37" w:rsidR="00875C06" w:rsidRDefault="00875C06" w:rsidP="00AF6BFE">
      <w:pPr>
        <w:pStyle w:val="NoSpacing"/>
      </w:pPr>
    </w:p>
    <w:p w14:paraId="1103E8E1" w14:textId="5E09C8CB" w:rsidR="0042529D" w:rsidRDefault="0042529D" w:rsidP="00AF6BFE">
      <w:pPr>
        <w:pStyle w:val="NoSpacing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598"/>
        <w:gridCol w:w="1938"/>
        <w:gridCol w:w="2415"/>
        <w:gridCol w:w="1424"/>
        <w:gridCol w:w="1980"/>
      </w:tblGrid>
      <w:tr w:rsidR="0042529D" w:rsidRPr="0042529D" w14:paraId="7B097F0B" w14:textId="77777777" w:rsidTr="0042529D">
        <w:tc>
          <w:tcPr>
            <w:tcW w:w="1598" w:type="dxa"/>
            <w:shd w:val="clear" w:color="auto" w:fill="C1C1C1" w:themeFill="accent6" w:themeFillTint="66"/>
          </w:tcPr>
          <w:p w14:paraId="2337978C" w14:textId="707C23DF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From</w:t>
            </w:r>
          </w:p>
        </w:tc>
        <w:tc>
          <w:tcPr>
            <w:tcW w:w="1938" w:type="dxa"/>
            <w:shd w:val="clear" w:color="auto" w:fill="C1C1C1" w:themeFill="accent6" w:themeFillTint="66"/>
          </w:tcPr>
          <w:p w14:paraId="26BDA223" w14:textId="6FB2D14C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To</w:t>
            </w:r>
          </w:p>
        </w:tc>
        <w:tc>
          <w:tcPr>
            <w:tcW w:w="2415" w:type="dxa"/>
            <w:shd w:val="clear" w:color="auto" w:fill="C1C1C1" w:themeFill="accent6" w:themeFillTint="66"/>
          </w:tcPr>
          <w:p w14:paraId="5401EF1B" w14:textId="42D42DDB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Position</w:t>
            </w:r>
          </w:p>
        </w:tc>
        <w:tc>
          <w:tcPr>
            <w:tcW w:w="1424" w:type="dxa"/>
            <w:shd w:val="clear" w:color="auto" w:fill="C1C1C1" w:themeFill="accent6" w:themeFillTint="66"/>
          </w:tcPr>
          <w:p w14:paraId="693EC934" w14:textId="04649F4D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Location</w:t>
            </w:r>
          </w:p>
        </w:tc>
        <w:tc>
          <w:tcPr>
            <w:tcW w:w="1980" w:type="dxa"/>
            <w:shd w:val="clear" w:color="auto" w:fill="C1C1C1" w:themeFill="accent6" w:themeFillTint="66"/>
          </w:tcPr>
          <w:p w14:paraId="28B9CD66" w14:textId="3D183BB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Notes</w:t>
            </w:r>
          </w:p>
        </w:tc>
      </w:tr>
      <w:tr w:rsidR="0042529D" w:rsidRPr="0042529D" w14:paraId="64D24483" w14:textId="77777777" w:rsidTr="0042529D">
        <w:tc>
          <w:tcPr>
            <w:tcW w:w="1598" w:type="dxa"/>
          </w:tcPr>
          <w:p w14:paraId="365BC3A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796DC4D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032570E2" w14:textId="4A6EC32B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Fire Fighter Trainee</w:t>
            </w:r>
          </w:p>
        </w:tc>
        <w:tc>
          <w:tcPr>
            <w:tcW w:w="1424" w:type="dxa"/>
          </w:tcPr>
          <w:p w14:paraId="4E683C7B" w14:textId="22D1E3A3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Training</w:t>
            </w:r>
          </w:p>
        </w:tc>
        <w:tc>
          <w:tcPr>
            <w:tcW w:w="1980" w:type="dxa"/>
          </w:tcPr>
          <w:p w14:paraId="0FE5253D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037951F8" w14:textId="77777777" w:rsidTr="0042529D">
        <w:tc>
          <w:tcPr>
            <w:tcW w:w="1598" w:type="dxa"/>
          </w:tcPr>
          <w:p w14:paraId="719B4DF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6E0C2BD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63FBC3C8" w14:textId="1B9BFE12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 w:rsidRPr="0042529D">
              <w:rPr>
                <w:rFonts w:asciiTheme="majorHAnsi" w:hAnsiTheme="majorHAnsi"/>
                <w:sz w:val="28"/>
              </w:rPr>
              <w:t>Fire Fighter</w:t>
            </w:r>
          </w:p>
        </w:tc>
        <w:tc>
          <w:tcPr>
            <w:tcW w:w="1424" w:type="dxa"/>
          </w:tcPr>
          <w:p w14:paraId="4C92AB4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31C23BB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6C271071" w14:textId="77777777" w:rsidTr="0042529D">
        <w:tc>
          <w:tcPr>
            <w:tcW w:w="1598" w:type="dxa"/>
          </w:tcPr>
          <w:p w14:paraId="604A47F2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1CB6F93D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32846956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1CC9C95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043E7BF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299500F5" w14:textId="77777777" w:rsidTr="0042529D">
        <w:tc>
          <w:tcPr>
            <w:tcW w:w="1598" w:type="dxa"/>
          </w:tcPr>
          <w:p w14:paraId="31AEAB1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14E6B53A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71C32F0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67F14D1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2F27EBF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4386F3DB" w14:textId="77777777" w:rsidTr="0042529D">
        <w:tc>
          <w:tcPr>
            <w:tcW w:w="1598" w:type="dxa"/>
          </w:tcPr>
          <w:p w14:paraId="4686A4F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674862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2F4A825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58783CF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17C6DFD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44CEBF64" w14:textId="77777777" w:rsidTr="0042529D">
        <w:tc>
          <w:tcPr>
            <w:tcW w:w="1598" w:type="dxa"/>
          </w:tcPr>
          <w:p w14:paraId="2B45F8D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668399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5776BF8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019F990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62BE97B4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38E6DC10" w14:textId="77777777" w:rsidTr="0042529D">
        <w:tc>
          <w:tcPr>
            <w:tcW w:w="1598" w:type="dxa"/>
          </w:tcPr>
          <w:p w14:paraId="4A912CF4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E766D6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604EC27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4886E064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795B26A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71A2BDA5" w14:textId="77777777" w:rsidTr="0042529D">
        <w:tc>
          <w:tcPr>
            <w:tcW w:w="1598" w:type="dxa"/>
          </w:tcPr>
          <w:p w14:paraId="0B95345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7605E856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5BAF194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676AE57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0AF199B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135588CC" w14:textId="77777777" w:rsidTr="0042529D">
        <w:tc>
          <w:tcPr>
            <w:tcW w:w="1598" w:type="dxa"/>
          </w:tcPr>
          <w:p w14:paraId="7E65568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10B63E4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3A812382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073BFEA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23A5310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CF10561" w14:textId="77777777" w:rsidTr="0042529D">
        <w:tc>
          <w:tcPr>
            <w:tcW w:w="1598" w:type="dxa"/>
          </w:tcPr>
          <w:p w14:paraId="536DABA3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15E688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0DDCD47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6BD0AA4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3F20809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A4089E1" w14:textId="77777777" w:rsidTr="0042529D">
        <w:tc>
          <w:tcPr>
            <w:tcW w:w="1598" w:type="dxa"/>
          </w:tcPr>
          <w:p w14:paraId="256837C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2A2F8E9A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7D7E793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77FD39E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48A4182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DE82411" w14:textId="77777777" w:rsidTr="0042529D">
        <w:tc>
          <w:tcPr>
            <w:tcW w:w="1598" w:type="dxa"/>
          </w:tcPr>
          <w:p w14:paraId="78F66F86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2121726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1B2D88B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3CE3BFE2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0845194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7912E5DD" w14:textId="77777777" w:rsidTr="0042529D">
        <w:tc>
          <w:tcPr>
            <w:tcW w:w="1598" w:type="dxa"/>
          </w:tcPr>
          <w:p w14:paraId="2DBC878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4A725D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0B63C256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0D23222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17E2F663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4E2B8F9" w14:textId="77777777" w:rsidTr="0042529D">
        <w:tc>
          <w:tcPr>
            <w:tcW w:w="1598" w:type="dxa"/>
          </w:tcPr>
          <w:p w14:paraId="697752C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21AF906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6744BAA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52B8973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0E8D117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6C540DEF" w14:textId="77777777" w:rsidTr="0042529D">
        <w:tc>
          <w:tcPr>
            <w:tcW w:w="1598" w:type="dxa"/>
          </w:tcPr>
          <w:p w14:paraId="18DF06A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3F0EA7C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3047743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4041D2D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38428E26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29B5204F" w14:textId="77777777" w:rsidTr="0042529D">
        <w:tc>
          <w:tcPr>
            <w:tcW w:w="1598" w:type="dxa"/>
          </w:tcPr>
          <w:p w14:paraId="6FA78AA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097DFF42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41B6467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08B9312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439E4475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7C6FF545" w14:textId="77777777" w:rsidTr="0042529D">
        <w:tc>
          <w:tcPr>
            <w:tcW w:w="1598" w:type="dxa"/>
          </w:tcPr>
          <w:p w14:paraId="24A54E7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74BF136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6159164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31B8D8B2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1B5DE6E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37F41527" w14:textId="77777777" w:rsidTr="0042529D">
        <w:tc>
          <w:tcPr>
            <w:tcW w:w="1598" w:type="dxa"/>
          </w:tcPr>
          <w:p w14:paraId="6E21519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0F444C6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4A33BB9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3DB0AE8E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3E254C7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8FFB5BE" w14:textId="77777777" w:rsidTr="0042529D">
        <w:tc>
          <w:tcPr>
            <w:tcW w:w="1598" w:type="dxa"/>
          </w:tcPr>
          <w:p w14:paraId="29DC466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</w:tcPr>
          <w:p w14:paraId="02865B21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</w:tcPr>
          <w:p w14:paraId="7762B5C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</w:tcPr>
          <w:p w14:paraId="20E5C894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</w:tcPr>
          <w:p w14:paraId="2A4CA26B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12598669" w14:textId="77777777" w:rsidTr="009F7965">
        <w:tc>
          <w:tcPr>
            <w:tcW w:w="1598" w:type="dxa"/>
            <w:tcBorders>
              <w:bottom w:val="single" w:sz="4" w:space="0" w:color="auto"/>
            </w:tcBorders>
          </w:tcPr>
          <w:p w14:paraId="65094E70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  <w:tcBorders>
              <w:bottom w:val="single" w:sz="4" w:space="0" w:color="auto"/>
            </w:tcBorders>
          </w:tcPr>
          <w:p w14:paraId="311301F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413F546C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  <w:tcBorders>
              <w:bottom w:val="single" w:sz="4" w:space="0" w:color="auto"/>
            </w:tcBorders>
          </w:tcPr>
          <w:p w14:paraId="3596781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88A07C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42529D" w:rsidRPr="0042529D" w14:paraId="5E522F4D" w14:textId="77777777" w:rsidTr="009F7965"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DD9D7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6AD6E9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37F44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60648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5BC2EF" w14:textId="77777777" w:rsidR="0042529D" w:rsidRPr="0042529D" w:rsidRDefault="0042529D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9F7965" w:rsidRPr="0042529D" w14:paraId="40AFAB5E" w14:textId="77777777" w:rsidTr="0042529D">
        <w:tc>
          <w:tcPr>
            <w:tcW w:w="1598" w:type="dxa"/>
            <w:tcBorders>
              <w:top w:val="nil"/>
              <w:left w:val="nil"/>
              <w:right w:val="nil"/>
            </w:tcBorders>
          </w:tcPr>
          <w:p w14:paraId="41C57346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38" w:type="dxa"/>
            <w:tcBorders>
              <w:top w:val="nil"/>
              <w:left w:val="nil"/>
              <w:right w:val="nil"/>
            </w:tcBorders>
          </w:tcPr>
          <w:p w14:paraId="4EE41A12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2415" w:type="dxa"/>
            <w:tcBorders>
              <w:top w:val="nil"/>
              <w:left w:val="nil"/>
              <w:right w:val="nil"/>
            </w:tcBorders>
          </w:tcPr>
          <w:p w14:paraId="1FC915FC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424" w:type="dxa"/>
            <w:tcBorders>
              <w:top w:val="nil"/>
              <w:left w:val="nil"/>
              <w:right w:val="nil"/>
            </w:tcBorders>
          </w:tcPr>
          <w:p w14:paraId="005D182D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14:paraId="0E752F99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9F7965" w:rsidRPr="0042529D" w14:paraId="0E1A311A" w14:textId="77777777" w:rsidTr="00DB50A0">
        <w:tc>
          <w:tcPr>
            <w:tcW w:w="1598" w:type="dxa"/>
            <w:shd w:val="clear" w:color="auto" w:fill="C1C1C1" w:themeFill="accent6" w:themeFillTint="66"/>
          </w:tcPr>
          <w:p w14:paraId="54528BBF" w14:textId="30EE78F1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Year</w:t>
            </w:r>
          </w:p>
        </w:tc>
        <w:tc>
          <w:tcPr>
            <w:tcW w:w="4353" w:type="dxa"/>
            <w:gridSpan w:val="2"/>
            <w:shd w:val="clear" w:color="auto" w:fill="C1C1C1" w:themeFill="accent6" w:themeFillTint="66"/>
          </w:tcPr>
          <w:p w14:paraId="7E0B9DE6" w14:textId="7609E069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Award/Scenario</w:t>
            </w:r>
          </w:p>
        </w:tc>
        <w:tc>
          <w:tcPr>
            <w:tcW w:w="3404" w:type="dxa"/>
            <w:gridSpan w:val="2"/>
            <w:shd w:val="clear" w:color="auto" w:fill="C1C1C1" w:themeFill="accent6" w:themeFillTint="66"/>
          </w:tcPr>
          <w:p w14:paraId="344D21E6" w14:textId="7ED97B99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Notes</w:t>
            </w:r>
          </w:p>
        </w:tc>
      </w:tr>
      <w:tr w:rsidR="009F7965" w:rsidRPr="0042529D" w14:paraId="25DE43B8" w14:textId="77777777" w:rsidTr="00245FA7">
        <w:tc>
          <w:tcPr>
            <w:tcW w:w="1598" w:type="dxa"/>
          </w:tcPr>
          <w:p w14:paraId="1DDA5CEF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4353" w:type="dxa"/>
            <w:gridSpan w:val="2"/>
          </w:tcPr>
          <w:p w14:paraId="79A02C4A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3404" w:type="dxa"/>
            <w:gridSpan w:val="2"/>
          </w:tcPr>
          <w:p w14:paraId="16BE8418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9F7965" w:rsidRPr="0042529D" w14:paraId="3D793477" w14:textId="77777777" w:rsidTr="007A5F97">
        <w:tc>
          <w:tcPr>
            <w:tcW w:w="1598" w:type="dxa"/>
          </w:tcPr>
          <w:p w14:paraId="5AD8A9C2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4353" w:type="dxa"/>
            <w:gridSpan w:val="2"/>
          </w:tcPr>
          <w:p w14:paraId="11E4461C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3404" w:type="dxa"/>
            <w:gridSpan w:val="2"/>
          </w:tcPr>
          <w:p w14:paraId="420463E6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  <w:tr w:rsidR="009F7965" w:rsidRPr="0042529D" w14:paraId="71989261" w14:textId="77777777" w:rsidTr="002B0B22">
        <w:tc>
          <w:tcPr>
            <w:tcW w:w="1598" w:type="dxa"/>
          </w:tcPr>
          <w:p w14:paraId="7DF77CA8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4353" w:type="dxa"/>
            <w:gridSpan w:val="2"/>
          </w:tcPr>
          <w:p w14:paraId="44D1E0B8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  <w:tc>
          <w:tcPr>
            <w:tcW w:w="3404" w:type="dxa"/>
            <w:gridSpan w:val="2"/>
          </w:tcPr>
          <w:p w14:paraId="134C4FA8" w14:textId="77777777" w:rsidR="009F7965" w:rsidRPr="0042529D" w:rsidRDefault="009F7965" w:rsidP="00AF6BFE">
            <w:pPr>
              <w:pStyle w:val="NoSpacing"/>
              <w:rPr>
                <w:rFonts w:asciiTheme="majorHAnsi" w:hAnsiTheme="majorHAnsi"/>
                <w:sz w:val="28"/>
              </w:rPr>
            </w:pPr>
          </w:p>
        </w:tc>
      </w:tr>
    </w:tbl>
    <w:p w14:paraId="3868F168" w14:textId="77777777" w:rsidR="0042529D" w:rsidRDefault="0042529D" w:rsidP="00AF6BFE">
      <w:pPr>
        <w:pStyle w:val="NoSpacing"/>
      </w:pPr>
    </w:p>
    <w:sectPr w:rsidR="0042529D" w:rsidSect="00F01BA8">
      <w:footerReference w:type="default" r:id="rId11"/>
      <w:headerReference w:type="first" r:id="rId12"/>
      <w:footerReference w:type="first" r:id="rId13"/>
      <w:pgSz w:w="12240" w:h="15840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BA91D" w14:textId="77777777" w:rsidR="00692124" w:rsidRDefault="00692124" w:rsidP="00C9238F">
      <w:pPr>
        <w:spacing w:after="0" w:line="240" w:lineRule="auto"/>
      </w:pPr>
      <w:r>
        <w:separator/>
      </w:r>
    </w:p>
  </w:endnote>
  <w:endnote w:type="continuationSeparator" w:id="0">
    <w:p w14:paraId="689C9D83" w14:textId="77777777" w:rsidR="00692124" w:rsidRDefault="0069212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ADC3EAC-3D72-4B06-8D9D-591F8A059311}"/>
    <w:embedBold r:id="rId2" w:fontKey="{C21C4D16-FF90-41CA-84A0-0D2E3C1536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D3EB302-AB83-486E-981E-6ACC4BA8EC03}"/>
    <w:embedBold r:id="rId4" w:fontKey="{E56C2F6D-6C2B-4596-8599-4E0D2F4FF888}"/>
    <w:embedItalic r:id="rId5" w:fontKey="{0A91FB3C-FD19-46D9-8DC3-CC2ACEEDB2D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73A763A-89B9-41D6-A47B-839F9B0E1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F16A" w14:textId="0339130E" w:rsidR="00576892" w:rsidRPr="00E21988" w:rsidRDefault="00E21988" w:rsidP="00E21988">
    <w:pPr>
      <w:jc w:val="both"/>
    </w:pPr>
    <w:r w:rsidRPr="00E21988">
      <w:rPr>
        <w:sz w:val="18"/>
        <w:szCs w:val="24"/>
      </w:rPr>
      <w:t xml:space="preserve">Applications should be submitted electronically to </w:t>
    </w:r>
    <w:hyperlink r:id="rId1" w:history="1">
      <w:r w:rsidRPr="008902DF">
        <w:rPr>
          <w:rStyle w:val="Hyperlink"/>
          <w:sz w:val="18"/>
          <w:szCs w:val="24"/>
        </w:rPr>
        <w:t>FoundationSupport@fire.lacounty.gov</w:t>
      </w:r>
    </w:hyperlink>
    <w:r>
      <w:rPr>
        <w:sz w:val="18"/>
        <w:szCs w:val="2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7D9C1" w14:textId="77777777" w:rsidR="00322C9F" w:rsidRPr="00E21988" w:rsidRDefault="00322C9F" w:rsidP="00322C9F">
    <w:pPr>
      <w:jc w:val="both"/>
    </w:pPr>
    <w:r w:rsidRPr="00E21988">
      <w:rPr>
        <w:sz w:val="18"/>
        <w:szCs w:val="24"/>
      </w:rPr>
      <w:t xml:space="preserve">Applications should be submitted electronically to </w:t>
    </w:r>
    <w:hyperlink r:id="rId1" w:history="1">
      <w:r w:rsidRPr="008902DF">
        <w:rPr>
          <w:rStyle w:val="Hyperlink"/>
          <w:sz w:val="18"/>
          <w:szCs w:val="24"/>
        </w:rPr>
        <w:t>FoundationSupport@fire.lacounty.gov</w:t>
      </w:r>
    </w:hyperlink>
    <w:r>
      <w:rPr>
        <w:sz w:val="18"/>
        <w:szCs w:val="24"/>
      </w:rPr>
      <w:t xml:space="preserve">. </w:t>
    </w:r>
  </w:p>
  <w:p w14:paraId="2761F2B3" w14:textId="77777777" w:rsidR="00322C9F" w:rsidRDefault="00322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54A8A" w14:textId="77777777" w:rsidR="00692124" w:rsidRDefault="00692124" w:rsidP="00C9238F">
      <w:pPr>
        <w:spacing w:after="0" w:line="240" w:lineRule="auto"/>
      </w:pPr>
      <w:r>
        <w:separator/>
      </w:r>
    </w:p>
  </w:footnote>
  <w:footnote w:type="continuationSeparator" w:id="0">
    <w:p w14:paraId="5BAD8D8A" w14:textId="77777777" w:rsidR="00692124" w:rsidRDefault="0069212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41C8" w14:textId="27BCB0E1" w:rsidR="00F01BA8" w:rsidRDefault="00F01BA8">
    <w:pPr>
      <w:pStyle w:val="Header"/>
    </w:pPr>
    <w: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38AA275" wp14:editId="5A338FFE">
              <wp:simplePos x="0" y="0"/>
              <wp:positionH relativeFrom="margin">
                <wp:posOffset>2819400</wp:posOffset>
              </wp:positionH>
              <wp:positionV relativeFrom="paragraph">
                <wp:posOffset>-33655</wp:posOffset>
              </wp:positionV>
              <wp:extent cx="3467100" cy="7842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784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D0942" w14:textId="490AA3B4" w:rsidR="00F01BA8" w:rsidRDefault="0042529D" w:rsidP="0042529D">
                          <w:pPr>
                            <w:spacing w:after="0"/>
                            <w:jc w:val="center"/>
                            <w:rPr>
                              <w:color w:val="167BEA"/>
                              <w:sz w:val="40"/>
                            </w:rPr>
                          </w:pPr>
                          <w:r>
                            <w:rPr>
                              <w:color w:val="167BEA"/>
                              <w:sz w:val="40"/>
                            </w:rPr>
                            <w:t>BadgeMemories.com</w:t>
                          </w:r>
                        </w:p>
                        <w:p w14:paraId="3836FCF8" w14:textId="19AFC1B5" w:rsidR="0042529D" w:rsidRPr="0011676D" w:rsidRDefault="0042529D" w:rsidP="0042529D">
                          <w:pPr>
                            <w:spacing w:after="0"/>
                            <w:jc w:val="center"/>
                            <w:rPr>
                              <w:color w:val="167BEA"/>
                              <w:sz w:val="40"/>
                            </w:rPr>
                          </w:pPr>
                          <w:r>
                            <w:rPr>
                              <w:color w:val="167BEA"/>
                              <w:sz w:val="40"/>
                            </w:rPr>
                            <w:t>Retiree Information Sheet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8AA2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2pt;margin-top:-2.65pt;width:273pt;height:61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" stroked="f">
              <v:textbox>
                <w:txbxContent>
                  <w:p w14:paraId="186D0942" w14:textId="490AA3B4" w:rsidR="00F01BA8" w:rsidRDefault="0042529D" w:rsidP="0042529D">
                    <w:pPr>
                      <w:spacing w:after="0"/>
                      <w:jc w:val="center"/>
                      <w:rPr>
                        <w:color w:val="167BEA"/>
                        <w:sz w:val="40"/>
                      </w:rPr>
                    </w:pPr>
                    <w:r>
                      <w:rPr>
                        <w:color w:val="167BEA"/>
                        <w:sz w:val="40"/>
                      </w:rPr>
                      <w:t>BadgeMemories.com</w:t>
                    </w:r>
                  </w:p>
                  <w:p w14:paraId="3836FCF8" w14:textId="19AFC1B5" w:rsidR="0042529D" w:rsidRPr="0011676D" w:rsidRDefault="0042529D" w:rsidP="0042529D">
                    <w:pPr>
                      <w:spacing w:after="0"/>
                      <w:jc w:val="center"/>
                      <w:rPr>
                        <w:color w:val="167BEA"/>
                        <w:sz w:val="40"/>
                      </w:rPr>
                    </w:pPr>
                    <w:r>
                      <w:rPr>
                        <w:color w:val="167BEA"/>
                        <w:sz w:val="40"/>
                      </w:rPr>
                      <w:t>Retiree Information Sheet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drawing>
        <wp:anchor distT="0" distB="0" distL="114300" distR="114300" simplePos="0" relativeHeight="251717632" behindDoc="1" locked="0" layoutInCell="1" allowOverlap="1" wp14:anchorId="24DB47E5" wp14:editId="23697532">
          <wp:simplePos x="0" y="0"/>
          <wp:positionH relativeFrom="column">
            <wp:posOffset>-200025</wp:posOffset>
          </wp:positionH>
          <wp:positionV relativeFrom="paragraph">
            <wp:posOffset>-85725</wp:posOffset>
          </wp:positionV>
          <wp:extent cx="3028950" cy="800100"/>
          <wp:effectExtent l="0" t="0" r="0" b="0"/>
          <wp:wrapTight wrapText="bothSides">
            <wp:wrapPolygon edited="0">
              <wp:start x="2717" y="0"/>
              <wp:lineTo x="1223" y="8743"/>
              <wp:lineTo x="815" y="12343"/>
              <wp:lineTo x="679" y="16971"/>
              <wp:lineTo x="1630" y="20571"/>
              <wp:lineTo x="1902" y="21086"/>
              <wp:lineTo x="2853" y="21086"/>
              <wp:lineTo x="20377" y="20057"/>
              <wp:lineTo x="20106" y="16971"/>
              <wp:lineTo x="20921" y="15429"/>
              <wp:lineTo x="20649" y="13886"/>
              <wp:lineTo x="18747" y="8743"/>
              <wp:lineTo x="20513" y="3600"/>
              <wp:lineTo x="19970" y="1029"/>
              <wp:lineTo x="3396" y="0"/>
              <wp:lineTo x="2717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undation-Logo(Transparent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895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6D"/>
    <w:rsid w:val="00003212"/>
    <w:rsid w:val="000125A5"/>
    <w:rsid w:val="00030353"/>
    <w:rsid w:val="000342E9"/>
    <w:rsid w:val="00052382"/>
    <w:rsid w:val="00061F35"/>
    <w:rsid w:val="0006568A"/>
    <w:rsid w:val="00065A07"/>
    <w:rsid w:val="00076F0F"/>
    <w:rsid w:val="000817CC"/>
    <w:rsid w:val="00084253"/>
    <w:rsid w:val="000C2F68"/>
    <w:rsid w:val="000D1F49"/>
    <w:rsid w:val="0011676D"/>
    <w:rsid w:val="00153B29"/>
    <w:rsid w:val="00167168"/>
    <w:rsid w:val="001727CA"/>
    <w:rsid w:val="001E01F4"/>
    <w:rsid w:val="002C56E6"/>
    <w:rsid w:val="002D3238"/>
    <w:rsid w:val="002D3EE7"/>
    <w:rsid w:val="002D7A14"/>
    <w:rsid w:val="00322C9F"/>
    <w:rsid w:val="00361E11"/>
    <w:rsid w:val="003F0847"/>
    <w:rsid w:val="0040090B"/>
    <w:rsid w:val="0042529D"/>
    <w:rsid w:val="004563C8"/>
    <w:rsid w:val="0046302A"/>
    <w:rsid w:val="00466A8D"/>
    <w:rsid w:val="00471577"/>
    <w:rsid w:val="00476641"/>
    <w:rsid w:val="00487D2D"/>
    <w:rsid w:val="004B7A54"/>
    <w:rsid w:val="004D5D62"/>
    <w:rsid w:val="004E5717"/>
    <w:rsid w:val="004F4479"/>
    <w:rsid w:val="005112D0"/>
    <w:rsid w:val="00576892"/>
    <w:rsid w:val="00577E06"/>
    <w:rsid w:val="005A3BF7"/>
    <w:rsid w:val="005C54EF"/>
    <w:rsid w:val="005D28EB"/>
    <w:rsid w:val="005F2035"/>
    <w:rsid w:val="005F7990"/>
    <w:rsid w:val="0063739C"/>
    <w:rsid w:val="00692124"/>
    <w:rsid w:val="006C67AF"/>
    <w:rsid w:val="0070399E"/>
    <w:rsid w:val="00770F25"/>
    <w:rsid w:val="007A35A8"/>
    <w:rsid w:val="007B0A85"/>
    <w:rsid w:val="007C6A52"/>
    <w:rsid w:val="0080374F"/>
    <w:rsid w:val="0082043E"/>
    <w:rsid w:val="00834055"/>
    <w:rsid w:val="00875C06"/>
    <w:rsid w:val="00897670"/>
    <w:rsid w:val="008A058F"/>
    <w:rsid w:val="008A164E"/>
    <w:rsid w:val="008B0E32"/>
    <w:rsid w:val="008E203A"/>
    <w:rsid w:val="00904BA3"/>
    <w:rsid w:val="0091229C"/>
    <w:rsid w:val="00920221"/>
    <w:rsid w:val="00940E73"/>
    <w:rsid w:val="0098597D"/>
    <w:rsid w:val="009C5FBD"/>
    <w:rsid w:val="009C602C"/>
    <w:rsid w:val="009D009B"/>
    <w:rsid w:val="009F619A"/>
    <w:rsid w:val="009F6DDE"/>
    <w:rsid w:val="009F7965"/>
    <w:rsid w:val="009F7E9D"/>
    <w:rsid w:val="00A1613A"/>
    <w:rsid w:val="00A34623"/>
    <w:rsid w:val="00A370A8"/>
    <w:rsid w:val="00AA264E"/>
    <w:rsid w:val="00AF6BFE"/>
    <w:rsid w:val="00B55692"/>
    <w:rsid w:val="00B805F1"/>
    <w:rsid w:val="00BC6583"/>
    <w:rsid w:val="00BD4753"/>
    <w:rsid w:val="00BD5CB1"/>
    <w:rsid w:val="00BE62EE"/>
    <w:rsid w:val="00C00129"/>
    <w:rsid w:val="00C003BA"/>
    <w:rsid w:val="00C1306C"/>
    <w:rsid w:val="00C26236"/>
    <w:rsid w:val="00C46878"/>
    <w:rsid w:val="00C5618C"/>
    <w:rsid w:val="00C9238F"/>
    <w:rsid w:val="00C96307"/>
    <w:rsid w:val="00CA3424"/>
    <w:rsid w:val="00CB4A51"/>
    <w:rsid w:val="00CC7F15"/>
    <w:rsid w:val="00CD4532"/>
    <w:rsid w:val="00CD47B0"/>
    <w:rsid w:val="00CE6104"/>
    <w:rsid w:val="00CE7918"/>
    <w:rsid w:val="00D06DA6"/>
    <w:rsid w:val="00D105A4"/>
    <w:rsid w:val="00D16163"/>
    <w:rsid w:val="00DB3FAD"/>
    <w:rsid w:val="00DC2A26"/>
    <w:rsid w:val="00E21988"/>
    <w:rsid w:val="00E61C09"/>
    <w:rsid w:val="00EB08C3"/>
    <w:rsid w:val="00EB3B58"/>
    <w:rsid w:val="00EC7359"/>
    <w:rsid w:val="00EE3054"/>
    <w:rsid w:val="00EE5032"/>
    <w:rsid w:val="00EF10F4"/>
    <w:rsid w:val="00F00606"/>
    <w:rsid w:val="00F01256"/>
    <w:rsid w:val="00F01BA8"/>
    <w:rsid w:val="00F02911"/>
    <w:rsid w:val="00F60DA2"/>
    <w:rsid w:val="00F67B8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F89D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E2198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805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2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oundationSupport@fire.lacounty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undationSupport@fire.lacounty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mungo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139BC88368344A99EECD284A6D9AC3" ma:contentTypeVersion="10" ma:contentTypeDescription="Create a new document." ma:contentTypeScope="" ma:versionID="fcd8783ed35a24edfcce565c7dc71fba">
  <xsd:schema xmlns:xsd="http://www.w3.org/2001/XMLSchema" xmlns:xs="http://www.w3.org/2001/XMLSchema" xmlns:p="http://schemas.microsoft.com/office/2006/metadata/properties" xmlns:ns2="0ad83d7d-0895-476e-882b-a440953a4e60" xmlns:ns3="992e57e8-9bd1-4d16-b8ad-ba0e53168262" targetNamespace="http://schemas.microsoft.com/office/2006/metadata/properties" ma:root="true" ma:fieldsID="f6ac5c57c258ee5ffc828d5d09438d11" ns2:_="" ns3:_="">
    <xsd:import namespace="0ad83d7d-0895-476e-882b-a440953a4e60"/>
    <xsd:import namespace="992e57e8-9bd1-4d16-b8ad-ba0e531682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83d7d-0895-476e-882b-a440953a4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e57e8-9bd1-4d16-b8ad-ba0e531682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767E8-D89C-4632-9BAD-833CC7AE44AE}"/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41188E-12D1-45CC-94D5-DE81A803E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2020-01-18T06:59:00Z</dcterms:created>
  <dcterms:modified xsi:type="dcterms:W3CDTF">2020-01-18T07:09:00Z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0x010100D0139BC88368344A99EECD284A6D9AC3</vt:lpwstr>
  </property>
</Properties>
</file>